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10F0" w14:textId="3202997D" w:rsidR="00973FAF" w:rsidRPr="009A536C" w:rsidRDefault="00973FAF" w:rsidP="00BD5D27">
      <w:pPr>
        <w:pStyle w:val="LauntonNormal"/>
        <w:rPr>
          <w:rFonts w:ascii="Palatino Linotype" w:hAnsi="Palatino Linotype"/>
        </w:rPr>
      </w:pPr>
    </w:p>
    <w:p w14:paraId="28C71712" w14:textId="2CF2482D" w:rsidR="008F0BCC" w:rsidRPr="000F4276" w:rsidRDefault="008F0BCC" w:rsidP="00BD5D27">
      <w:pPr>
        <w:pStyle w:val="LPCTitle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CASUAL VACANCY APPLICATION</w:t>
      </w:r>
    </w:p>
    <w:p w14:paraId="6B1F7CC6" w14:textId="77777777" w:rsidR="008F0BCC" w:rsidRPr="000F4276" w:rsidRDefault="008F0BCC" w:rsidP="00BD5D27">
      <w:pPr>
        <w:pStyle w:val="LauntonNormal"/>
        <w:rPr>
          <w:rFonts w:ascii="Palatino Linotype" w:hAnsi="Palatino Linotyp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9"/>
        <w:gridCol w:w="1666"/>
        <w:gridCol w:w="2983"/>
        <w:gridCol w:w="537"/>
        <w:gridCol w:w="650"/>
        <w:gridCol w:w="888"/>
        <w:gridCol w:w="2105"/>
      </w:tblGrid>
      <w:tr w:rsidR="002C11AD" w:rsidRPr="000F4276" w14:paraId="749CE1ED" w14:textId="77777777" w:rsidTr="0065466D">
        <w:trPr>
          <w:trHeight w:val="504"/>
        </w:trPr>
        <w:tc>
          <w:tcPr>
            <w:tcW w:w="1350" w:type="dxa"/>
            <w:gridSpan w:val="2"/>
            <w:vAlign w:val="bottom"/>
          </w:tcPr>
          <w:p w14:paraId="0775722C" w14:textId="45E3F3F6" w:rsidR="002C11AD" w:rsidRPr="000F4276" w:rsidRDefault="002C11AD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Full Name:</w:t>
            </w:r>
          </w:p>
        </w:tc>
        <w:tc>
          <w:tcPr>
            <w:tcW w:w="8818" w:type="dxa"/>
            <w:gridSpan w:val="6"/>
            <w:tcBorders>
              <w:bottom w:val="dashSmallGap" w:sz="4" w:space="0" w:color="auto"/>
            </w:tcBorders>
            <w:vAlign w:val="bottom"/>
          </w:tcPr>
          <w:p w14:paraId="10F07A9F" w14:textId="77777777" w:rsidR="002C11AD" w:rsidRPr="000F4276" w:rsidRDefault="002C11A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2C11AD" w:rsidRPr="000F4276" w14:paraId="7B848FC5" w14:textId="77777777" w:rsidTr="0065466D">
        <w:trPr>
          <w:trHeight w:val="504"/>
        </w:trPr>
        <w:tc>
          <w:tcPr>
            <w:tcW w:w="1350" w:type="dxa"/>
            <w:gridSpan w:val="2"/>
            <w:vAlign w:val="bottom"/>
          </w:tcPr>
          <w:p w14:paraId="41943BD5" w14:textId="551302C7" w:rsidR="002C11AD" w:rsidRPr="000F4276" w:rsidRDefault="002C11AD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Address:</w:t>
            </w:r>
          </w:p>
        </w:tc>
        <w:tc>
          <w:tcPr>
            <w:tcW w:w="8818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B579F3C" w14:textId="77777777" w:rsidR="002C11AD" w:rsidRPr="000F4276" w:rsidRDefault="002C11A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2C11AD" w:rsidRPr="000F4276" w14:paraId="23A25B9C" w14:textId="77777777" w:rsidTr="00DA3688">
        <w:trPr>
          <w:trHeight w:val="504"/>
        </w:trPr>
        <w:tc>
          <w:tcPr>
            <w:tcW w:w="6660" w:type="dxa"/>
            <w:gridSpan w:val="5"/>
            <w:tcBorders>
              <w:bottom w:val="dashSmallGap" w:sz="4" w:space="0" w:color="auto"/>
            </w:tcBorders>
            <w:vAlign w:val="bottom"/>
          </w:tcPr>
          <w:p w14:paraId="419ED29B" w14:textId="77777777" w:rsidR="002C11AD" w:rsidRPr="000F4276" w:rsidRDefault="002C11A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05026C9D" w14:textId="769D7720" w:rsidR="002C11AD" w:rsidRPr="000F4276" w:rsidRDefault="002C11AD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Post Code:</w:t>
            </w:r>
          </w:p>
        </w:tc>
        <w:tc>
          <w:tcPr>
            <w:tcW w:w="2158" w:type="dxa"/>
            <w:tcBorders>
              <w:bottom w:val="dashSmallGap" w:sz="4" w:space="0" w:color="auto"/>
            </w:tcBorders>
            <w:vAlign w:val="bottom"/>
          </w:tcPr>
          <w:p w14:paraId="490D7084" w14:textId="77777777" w:rsidR="002C11AD" w:rsidRPr="000F4276" w:rsidRDefault="002C11A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65466D" w:rsidRPr="000F4276" w14:paraId="2D7829A8" w14:textId="77777777" w:rsidTr="002F2E38">
        <w:trPr>
          <w:trHeight w:val="504"/>
        </w:trPr>
        <w:tc>
          <w:tcPr>
            <w:tcW w:w="3060" w:type="dxa"/>
            <w:gridSpan w:val="3"/>
            <w:vAlign w:val="bottom"/>
          </w:tcPr>
          <w:p w14:paraId="09B798BB" w14:textId="71DF078D" w:rsidR="0065466D" w:rsidRPr="000F4276" w:rsidRDefault="004A41D8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Telephone numbers - </w:t>
            </w:r>
            <w:r w:rsidR="0065466D" w:rsidRPr="000F4276">
              <w:rPr>
                <w:rFonts w:ascii="Palatino Linotype" w:hAnsi="Palatino Linotype"/>
              </w:rPr>
              <w:t>Home:</w:t>
            </w:r>
          </w:p>
        </w:tc>
        <w:tc>
          <w:tcPr>
            <w:tcW w:w="3060" w:type="dxa"/>
            <w:tcBorders>
              <w:bottom w:val="dashSmallGap" w:sz="4" w:space="0" w:color="auto"/>
            </w:tcBorders>
            <w:vAlign w:val="bottom"/>
          </w:tcPr>
          <w:p w14:paraId="636AF6F4" w14:textId="77777777" w:rsidR="0065466D" w:rsidRPr="000F4276" w:rsidRDefault="0065466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  <w:tc>
          <w:tcPr>
            <w:tcW w:w="990" w:type="dxa"/>
            <w:gridSpan w:val="2"/>
            <w:vAlign w:val="bottom"/>
          </w:tcPr>
          <w:p w14:paraId="1990D140" w14:textId="49CC56FC" w:rsidR="0065466D" w:rsidRPr="000F4276" w:rsidRDefault="0065466D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Mobile:</w:t>
            </w:r>
          </w:p>
        </w:tc>
        <w:tc>
          <w:tcPr>
            <w:tcW w:w="3058" w:type="dxa"/>
            <w:gridSpan w:val="2"/>
            <w:tcBorders>
              <w:bottom w:val="dashSmallGap" w:sz="4" w:space="0" w:color="auto"/>
            </w:tcBorders>
            <w:vAlign w:val="bottom"/>
          </w:tcPr>
          <w:p w14:paraId="63B83939" w14:textId="77777777" w:rsidR="0065466D" w:rsidRPr="000F4276" w:rsidRDefault="0065466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65466D" w:rsidRPr="000F4276" w14:paraId="2C209B57" w14:textId="77777777" w:rsidTr="008F0BCC">
        <w:trPr>
          <w:trHeight w:val="504"/>
        </w:trPr>
        <w:tc>
          <w:tcPr>
            <w:tcW w:w="1260" w:type="dxa"/>
            <w:vAlign w:val="bottom"/>
          </w:tcPr>
          <w:p w14:paraId="03F9934A" w14:textId="5F0F01C5" w:rsidR="0065466D" w:rsidRPr="000F4276" w:rsidRDefault="0065466D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Email:</w:t>
            </w:r>
          </w:p>
        </w:tc>
        <w:tc>
          <w:tcPr>
            <w:tcW w:w="8908" w:type="dxa"/>
            <w:gridSpan w:val="7"/>
            <w:tcBorders>
              <w:bottom w:val="dashSmallGap" w:sz="4" w:space="0" w:color="auto"/>
            </w:tcBorders>
            <w:vAlign w:val="bottom"/>
          </w:tcPr>
          <w:p w14:paraId="26191AA9" w14:textId="076A0BC7" w:rsidR="0065466D" w:rsidRPr="000F4276" w:rsidRDefault="0065466D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</w:tbl>
    <w:p w14:paraId="2150D8FE" w14:textId="53307D8E" w:rsidR="008D7153" w:rsidRPr="000F4276" w:rsidRDefault="008D7153" w:rsidP="00BD5D27">
      <w:pPr>
        <w:pStyle w:val="LauntonNormal"/>
        <w:rPr>
          <w:rFonts w:ascii="Palatino Linotype" w:hAnsi="Palatino Linotype"/>
        </w:rPr>
      </w:pPr>
    </w:p>
    <w:tbl>
      <w:tblPr>
        <w:tblStyle w:val="TableGrid"/>
        <w:tblW w:w="10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627"/>
        <w:gridCol w:w="987"/>
        <w:gridCol w:w="1935"/>
        <w:gridCol w:w="469"/>
        <w:gridCol w:w="1161"/>
        <w:gridCol w:w="81"/>
      </w:tblGrid>
      <w:tr w:rsidR="006A1868" w:rsidRPr="000F4276" w14:paraId="79DD1AD6" w14:textId="77777777" w:rsidTr="000F4276">
        <w:trPr>
          <w:gridAfter w:val="1"/>
          <w:wAfter w:w="81" w:type="dxa"/>
          <w:trHeight w:val="648"/>
        </w:trPr>
        <w:tc>
          <w:tcPr>
            <w:tcW w:w="10169" w:type="dxa"/>
            <w:gridSpan w:val="6"/>
            <w:vAlign w:val="bottom"/>
          </w:tcPr>
          <w:p w14:paraId="280C45C3" w14:textId="069BE613" w:rsidR="006A1868" w:rsidRPr="000F4276" w:rsidRDefault="006A1868" w:rsidP="006A1868">
            <w:pPr>
              <w:pStyle w:val="LPCHeading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Legal qualifications for being a Parish Councillor</w:t>
            </w:r>
          </w:p>
        </w:tc>
      </w:tr>
      <w:tr w:rsidR="00CF3288" w:rsidRPr="000F4276" w14:paraId="3E85D7DE" w14:textId="77777777" w:rsidTr="000F4276">
        <w:trPr>
          <w:gridAfter w:val="1"/>
          <w:wAfter w:w="81" w:type="dxa"/>
          <w:trHeight w:val="648"/>
        </w:trPr>
        <w:tc>
          <w:tcPr>
            <w:tcW w:w="10169" w:type="dxa"/>
            <w:gridSpan w:val="6"/>
            <w:vAlign w:val="bottom"/>
          </w:tcPr>
          <w:p w14:paraId="73668193" w14:textId="6A4072BC" w:rsidR="00CF3288" w:rsidRPr="000F4276" w:rsidRDefault="00CF3288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>To qualify you must be able to answer ‘Yes’ to both of the following questions:</w:t>
            </w:r>
          </w:p>
        </w:tc>
      </w:tr>
      <w:tr w:rsidR="00CF3288" w:rsidRPr="000F4276" w14:paraId="671AADF9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2CF815C6" w14:textId="5D45C1C1" w:rsidR="00CF3288" w:rsidRPr="000F4276" w:rsidRDefault="00CF328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Are you a British or Commonwealth citizen or a citizen of a European Union country?</w:t>
            </w:r>
          </w:p>
        </w:tc>
        <w:tc>
          <w:tcPr>
            <w:tcW w:w="1630" w:type="dxa"/>
            <w:gridSpan w:val="2"/>
            <w:vAlign w:val="center"/>
          </w:tcPr>
          <w:p w14:paraId="44680F2B" w14:textId="05E64BE2" w:rsidR="00CF3288" w:rsidRPr="000F4276" w:rsidRDefault="00CF3288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47546902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0552267C" w14:textId="146430E3" w:rsidR="00CF3288" w:rsidRPr="000F4276" w:rsidRDefault="00CF328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Are you 18 years of age</w:t>
            </w:r>
            <w:r w:rsidR="00BC31FF" w:rsidRPr="000F4276">
              <w:rPr>
                <w:rFonts w:ascii="Palatino Linotype" w:hAnsi="Palatino Linotype"/>
              </w:rPr>
              <w:t xml:space="preserve"> or over</w:t>
            </w:r>
            <w:r w:rsidRPr="000F4276">
              <w:rPr>
                <w:rFonts w:ascii="Palatino Linotype" w:hAnsi="Palatino Linotype"/>
              </w:rPr>
              <w:t>?</w:t>
            </w:r>
          </w:p>
        </w:tc>
        <w:tc>
          <w:tcPr>
            <w:tcW w:w="1630" w:type="dxa"/>
            <w:gridSpan w:val="2"/>
            <w:vAlign w:val="center"/>
          </w:tcPr>
          <w:p w14:paraId="3B9B13D3" w14:textId="5DBF3A13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5715A3CD" w14:textId="77777777" w:rsidTr="000F4276">
        <w:trPr>
          <w:gridAfter w:val="1"/>
          <w:wAfter w:w="81" w:type="dxa"/>
          <w:trHeight w:val="648"/>
        </w:trPr>
        <w:tc>
          <w:tcPr>
            <w:tcW w:w="10169" w:type="dxa"/>
            <w:gridSpan w:val="6"/>
            <w:vAlign w:val="bottom"/>
          </w:tcPr>
          <w:p w14:paraId="25054ADC" w14:textId="54CEFC51" w:rsidR="00CF3288" w:rsidRPr="000F4276" w:rsidRDefault="00CF3288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>To qualify you must be able to answer ‘Yes’ to at least one of the following questions:</w:t>
            </w:r>
          </w:p>
        </w:tc>
      </w:tr>
      <w:tr w:rsidR="00CF3288" w:rsidRPr="000F4276" w14:paraId="4A94381F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254DDC9E" w14:textId="1B3B31C9" w:rsidR="00CF3288" w:rsidRPr="000F4276" w:rsidRDefault="00CF3288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 xml:space="preserve">Are you on the Parish electoral register for the Parish of </w:t>
            </w:r>
            <w:r w:rsidR="00154325">
              <w:rPr>
                <w:rFonts w:ascii="Palatino Linotype" w:hAnsi="Palatino Linotype"/>
              </w:rPr>
              <w:t>Caversfield</w:t>
            </w:r>
            <w:r w:rsidRPr="000F4276">
              <w:rPr>
                <w:rFonts w:ascii="Palatino Linotype" w:hAnsi="Palatino Linotype"/>
              </w:rPr>
              <w:t>?</w:t>
            </w:r>
          </w:p>
        </w:tc>
        <w:tc>
          <w:tcPr>
            <w:tcW w:w="1630" w:type="dxa"/>
            <w:gridSpan w:val="2"/>
            <w:vAlign w:val="center"/>
          </w:tcPr>
          <w:p w14:paraId="3715636E" w14:textId="0C23C738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5F12486C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5681E447" w14:textId="17485AE3" w:rsidR="00CF3288" w:rsidRPr="000F4276" w:rsidRDefault="00CF328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Have you lived in the Parish of </w:t>
            </w:r>
            <w:r w:rsidR="00154325">
              <w:rPr>
                <w:rFonts w:ascii="Palatino Linotype" w:hAnsi="Palatino Linotype"/>
              </w:rPr>
              <w:t>Caversfield</w:t>
            </w:r>
            <w:r w:rsidRPr="000F4276">
              <w:rPr>
                <w:rFonts w:ascii="Palatino Linotype" w:hAnsi="Palatino Linotype"/>
              </w:rPr>
              <w:t>, or within 3 miles of its boundary, for at least a year?</w:t>
            </w:r>
          </w:p>
        </w:tc>
        <w:tc>
          <w:tcPr>
            <w:tcW w:w="1630" w:type="dxa"/>
            <w:gridSpan w:val="2"/>
            <w:vAlign w:val="center"/>
          </w:tcPr>
          <w:p w14:paraId="501F627D" w14:textId="539E5A6D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41054B38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4B010902" w14:textId="1020FD07" w:rsidR="00CF3288" w:rsidRPr="000F4276" w:rsidRDefault="00CF328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Have you been the owner or tenant of land or other premises in the Parish</w:t>
            </w:r>
            <w:r w:rsidR="007F6645" w:rsidRPr="000F4276">
              <w:rPr>
                <w:rFonts w:ascii="Palatino Linotype" w:hAnsi="Palatino Linotype"/>
              </w:rPr>
              <w:t xml:space="preserve"> of </w:t>
            </w:r>
            <w:r w:rsidR="00154325">
              <w:rPr>
                <w:rFonts w:ascii="Palatino Linotype" w:hAnsi="Palatino Linotype"/>
              </w:rPr>
              <w:t>Caversfield</w:t>
            </w:r>
            <w:r w:rsidRPr="000F4276">
              <w:rPr>
                <w:rFonts w:ascii="Palatino Linotype" w:hAnsi="Palatino Linotype"/>
              </w:rPr>
              <w:t xml:space="preserve"> </w:t>
            </w:r>
            <w:r w:rsidR="007F6645" w:rsidRPr="000F4276">
              <w:rPr>
                <w:rFonts w:ascii="Palatino Linotype" w:hAnsi="Palatino Linotype"/>
              </w:rPr>
              <w:t xml:space="preserve">for at least a </w:t>
            </w:r>
            <w:r w:rsidRPr="000F4276">
              <w:rPr>
                <w:rFonts w:ascii="Palatino Linotype" w:hAnsi="Palatino Linotype"/>
              </w:rPr>
              <w:t>year?</w:t>
            </w:r>
          </w:p>
        </w:tc>
        <w:tc>
          <w:tcPr>
            <w:tcW w:w="1630" w:type="dxa"/>
            <w:gridSpan w:val="2"/>
            <w:vAlign w:val="center"/>
          </w:tcPr>
          <w:p w14:paraId="01C36BA5" w14:textId="7CFFF271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76AA5C94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02D704A4" w14:textId="44F08BD0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 xml:space="preserve">Have </w:t>
            </w:r>
            <w:r w:rsidR="00CF3288" w:rsidRPr="000F4276">
              <w:rPr>
                <w:rFonts w:ascii="Palatino Linotype" w:hAnsi="Palatino Linotype"/>
                <w:lang w:val="en-US"/>
              </w:rPr>
              <w:t xml:space="preserve">you </w:t>
            </w:r>
            <w:r w:rsidRPr="000F4276">
              <w:rPr>
                <w:rFonts w:ascii="Palatino Linotype" w:hAnsi="Palatino Linotype"/>
                <w:lang w:val="en-US"/>
              </w:rPr>
              <w:t xml:space="preserve">had </w:t>
            </w:r>
            <w:r w:rsidR="00CF3288" w:rsidRPr="000F4276">
              <w:rPr>
                <w:rFonts w:ascii="Palatino Linotype" w:hAnsi="Palatino Linotype"/>
                <w:lang w:val="en-US"/>
              </w:rPr>
              <w:t xml:space="preserve">your principal or only place of work in the </w:t>
            </w:r>
            <w:r w:rsidRPr="000F4276">
              <w:rPr>
                <w:rFonts w:ascii="Palatino Linotype" w:hAnsi="Palatino Linotype"/>
                <w:lang w:val="en-US"/>
              </w:rPr>
              <w:t xml:space="preserve">Parish of </w:t>
            </w:r>
            <w:r w:rsidR="00154325">
              <w:rPr>
                <w:rFonts w:ascii="Palatino Linotype" w:hAnsi="Palatino Linotype"/>
              </w:rPr>
              <w:t>Caversfield</w:t>
            </w:r>
            <w:r w:rsidR="00F752B0">
              <w:rPr>
                <w:rFonts w:ascii="Palatino Linotype" w:hAnsi="Palatino Linotype"/>
                <w:lang w:val="en-US"/>
              </w:rPr>
              <w:t xml:space="preserve"> </w:t>
            </w:r>
            <w:r w:rsidRPr="000F4276">
              <w:rPr>
                <w:rFonts w:ascii="Palatino Linotype" w:hAnsi="Palatino Linotype"/>
                <w:lang w:val="en-US"/>
              </w:rPr>
              <w:t>for at least a year?</w:t>
            </w:r>
          </w:p>
        </w:tc>
        <w:tc>
          <w:tcPr>
            <w:tcW w:w="1630" w:type="dxa"/>
            <w:gridSpan w:val="2"/>
            <w:vAlign w:val="center"/>
          </w:tcPr>
          <w:p w14:paraId="0DD9C6C0" w14:textId="0204DA02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6744B1" w:rsidRPr="000F4276" w14:paraId="03B4B1E0" w14:textId="77777777" w:rsidTr="000F4276">
        <w:trPr>
          <w:gridAfter w:val="1"/>
          <w:wAfter w:w="81" w:type="dxa"/>
          <w:trHeight w:val="648"/>
        </w:trPr>
        <w:tc>
          <w:tcPr>
            <w:tcW w:w="10169" w:type="dxa"/>
            <w:gridSpan w:val="6"/>
            <w:vAlign w:val="center"/>
          </w:tcPr>
          <w:p w14:paraId="0117A8D5" w14:textId="673DE17F" w:rsidR="006744B1" w:rsidRPr="000F4276" w:rsidRDefault="006744B1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>DISQUALIFICATIONS</w:t>
            </w:r>
          </w:p>
        </w:tc>
      </w:tr>
      <w:tr w:rsidR="007F6645" w:rsidRPr="000F4276" w14:paraId="0FA3430D" w14:textId="77777777" w:rsidTr="000F4276"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vAlign w:val="center"/>
          </w:tcPr>
          <w:p w14:paraId="635A05F4" w14:textId="5A6E54FA" w:rsidR="007F6645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 xml:space="preserve">You must be able to answer ‘No’ to </w:t>
            </w:r>
            <w:proofErr w:type="gramStart"/>
            <w:r w:rsidRPr="000F4276">
              <w:rPr>
                <w:rFonts w:ascii="Palatino Linotype" w:hAnsi="Palatino Linotype"/>
              </w:rPr>
              <w:t>all of</w:t>
            </w:r>
            <w:proofErr w:type="gramEnd"/>
            <w:r w:rsidRPr="000F4276">
              <w:rPr>
                <w:rFonts w:ascii="Palatino Linotype" w:hAnsi="Palatino Linotype"/>
              </w:rPr>
              <w:t xml:space="preserve"> the </w:t>
            </w:r>
            <w:r w:rsidR="006744B1" w:rsidRPr="000F4276">
              <w:rPr>
                <w:rFonts w:ascii="Palatino Linotype" w:hAnsi="Palatino Linotype"/>
              </w:rPr>
              <w:t xml:space="preserve">following </w:t>
            </w:r>
            <w:r w:rsidRPr="000F4276">
              <w:rPr>
                <w:rFonts w:ascii="Palatino Linotype" w:hAnsi="Palatino Linotype"/>
              </w:rPr>
              <w:t>questions to be eligible to serve as a Councillor</w:t>
            </w:r>
            <w:r w:rsidR="00BD5D27" w:rsidRPr="000F4276">
              <w:rPr>
                <w:rFonts w:ascii="Palatino Linotype" w:hAnsi="Palatino Linotype"/>
              </w:rPr>
              <w:t>:</w:t>
            </w:r>
          </w:p>
        </w:tc>
      </w:tr>
      <w:tr w:rsidR="00CF3288" w:rsidRPr="000F4276" w14:paraId="5A740373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0E0DDE75" w14:textId="7D1CE4E4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 xml:space="preserve">Are </w:t>
            </w:r>
            <w:r w:rsidR="00CF3288" w:rsidRPr="000F4276">
              <w:rPr>
                <w:rFonts w:ascii="Palatino Linotype" w:hAnsi="Palatino Linotype"/>
              </w:rPr>
              <w:t xml:space="preserve">you </w:t>
            </w:r>
            <w:r w:rsidRPr="000F4276">
              <w:rPr>
                <w:rFonts w:ascii="Palatino Linotype" w:hAnsi="Palatino Linotype"/>
              </w:rPr>
              <w:t>the subject of a bankruptcy restriction order or interim order?</w:t>
            </w:r>
          </w:p>
        </w:tc>
        <w:tc>
          <w:tcPr>
            <w:tcW w:w="1630" w:type="dxa"/>
            <w:gridSpan w:val="2"/>
            <w:vAlign w:val="center"/>
          </w:tcPr>
          <w:p w14:paraId="451BE6DA" w14:textId="5885FD61" w:rsidR="00CF3288" w:rsidRPr="000F4276" w:rsidRDefault="007F6645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CF3288" w:rsidRPr="000F4276" w14:paraId="394E2A4B" w14:textId="77777777" w:rsidTr="000F4276">
        <w:trPr>
          <w:gridAfter w:val="1"/>
          <w:wAfter w:w="81" w:type="dxa"/>
          <w:trHeight w:val="504"/>
        </w:trPr>
        <w:tc>
          <w:tcPr>
            <w:tcW w:w="8539" w:type="dxa"/>
            <w:gridSpan w:val="4"/>
            <w:vAlign w:val="center"/>
          </w:tcPr>
          <w:p w14:paraId="08B0D548" w14:textId="3FFC43FB" w:rsidR="00CF3288" w:rsidRPr="000F4276" w:rsidRDefault="007F6645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H</w:t>
            </w:r>
            <w:r w:rsidR="00CF3288" w:rsidRPr="000F4276">
              <w:rPr>
                <w:rFonts w:ascii="Palatino Linotype" w:hAnsi="Palatino Linotype"/>
              </w:rPr>
              <w:t xml:space="preserve">ave </w:t>
            </w:r>
            <w:r w:rsidRPr="000F4276">
              <w:rPr>
                <w:rFonts w:ascii="Palatino Linotype" w:hAnsi="Palatino Linotype"/>
              </w:rPr>
              <w:t xml:space="preserve">you, </w:t>
            </w:r>
            <w:r w:rsidR="00CF3288" w:rsidRPr="000F4276">
              <w:rPr>
                <w:rFonts w:ascii="Palatino Linotype" w:hAnsi="Palatino Linotype"/>
              </w:rPr>
              <w:t xml:space="preserve">within </w:t>
            </w:r>
            <w:r w:rsidRPr="000F4276">
              <w:rPr>
                <w:rFonts w:ascii="Palatino Linotype" w:hAnsi="Palatino Linotype"/>
              </w:rPr>
              <w:t xml:space="preserve">the last </w:t>
            </w:r>
            <w:r w:rsidR="00CF3288" w:rsidRPr="000F4276">
              <w:rPr>
                <w:rFonts w:ascii="Palatino Linotype" w:hAnsi="Palatino Linotype"/>
              </w:rPr>
              <w:t xml:space="preserve">five years, been convicted of an offence </w:t>
            </w:r>
            <w:r w:rsidRPr="000F4276">
              <w:rPr>
                <w:rFonts w:ascii="Palatino Linotype" w:hAnsi="Palatino Linotype"/>
              </w:rPr>
              <w:t>in the UK, the Channel Islands or the Isle of Man</w:t>
            </w:r>
            <w:r w:rsidR="00A4232D" w:rsidRPr="000F4276">
              <w:rPr>
                <w:rFonts w:ascii="Palatino Linotype" w:hAnsi="Palatino Linotype"/>
              </w:rPr>
              <w:t>,</w:t>
            </w:r>
            <w:r w:rsidRPr="000F4276">
              <w:rPr>
                <w:rFonts w:ascii="Palatino Linotype" w:hAnsi="Palatino Linotype"/>
              </w:rPr>
              <w:t xml:space="preserve"> which resulted in a </w:t>
            </w:r>
            <w:r w:rsidR="00CF3288" w:rsidRPr="000F4276">
              <w:rPr>
                <w:rFonts w:ascii="Palatino Linotype" w:hAnsi="Palatino Linotype"/>
              </w:rPr>
              <w:t xml:space="preserve">sentence of imprisonment </w:t>
            </w:r>
            <w:r w:rsidRPr="000F4276">
              <w:rPr>
                <w:rFonts w:ascii="Palatino Linotype" w:hAnsi="Palatino Linotype"/>
              </w:rPr>
              <w:t xml:space="preserve">(whether suspended or not) </w:t>
            </w:r>
            <w:r w:rsidR="00CF3288" w:rsidRPr="000F4276">
              <w:rPr>
                <w:rFonts w:ascii="Palatino Linotype" w:hAnsi="Palatino Linotype"/>
              </w:rPr>
              <w:t xml:space="preserve">for a period three months </w:t>
            </w:r>
            <w:r w:rsidRPr="000F4276">
              <w:rPr>
                <w:rFonts w:ascii="Palatino Linotype" w:hAnsi="Palatino Linotype"/>
              </w:rPr>
              <w:t xml:space="preserve">or more </w:t>
            </w:r>
            <w:r w:rsidR="00CF3288" w:rsidRPr="000F4276">
              <w:rPr>
                <w:rFonts w:ascii="Palatino Linotype" w:hAnsi="Palatino Linotype"/>
              </w:rPr>
              <w:t>without option of a fine</w:t>
            </w:r>
            <w:r w:rsidRPr="000F4276">
              <w:rPr>
                <w:rFonts w:ascii="Palatino Linotype" w:hAnsi="Palatino Linotype"/>
              </w:rPr>
              <w:t>?</w:t>
            </w:r>
          </w:p>
        </w:tc>
        <w:tc>
          <w:tcPr>
            <w:tcW w:w="1630" w:type="dxa"/>
            <w:gridSpan w:val="2"/>
            <w:vAlign w:val="center"/>
          </w:tcPr>
          <w:p w14:paraId="02F2D7D1" w14:textId="60675ADF" w:rsidR="00CF3288" w:rsidRPr="000F4276" w:rsidRDefault="00605C96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  <w:lang w:val="en-US"/>
              </w:rPr>
              <w:t>Yes / No</w:t>
            </w:r>
          </w:p>
        </w:tc>
      </w:tr>
      <w:tr w:rsidR="00352B8E" w:rsidRPr="000F4276" w14:paraId="6AA89004" w14:textId="77777777" w:rsidTr="00383313">
        <w:trPr>
          <w:gridAfter w:val="1"/>
          <w:wAfter w:w="81" w:type="dxa"/>
          <w:trHeight w:val="810"/>
        </w:trPr>
        <w:tc>
          <w:tcPr>
            <w:tcW w:w="10169" w:type="dxa"/>
            <w:gridSpan w:val="6"/>
            <w:vAlign w:val="center"/>
          </w:tcPr>
          <w:p w14:paraId="14004D77" w14:textId="54936CE2" w:rsidR="00352B8E" w:rsidRPr="000F4276" w:rsidRDefault="00352B8E" w:rsidP="00BD5D27">
            <w:pPr>
              <w:pStyle w:val="LauntonNormal"/>
              <w:rPr>
                <w:rFonts w:ascii="Palatino Linotype" w:hAnsi="Palatino Linotype"/>
                <w:lang w:val="en-US"/>
              </w:rPr>
            </w:pPr>
            <w:r w:rsidRPr="000F4276">
              <w:rPr>
                <w:rFonts w:ascii="Palatino Linotype" w:hAnsi="Palatino Linotype"/>
              </w:rPr>
              <w:t>Disqualification from being elected a member is set out in Section 80 of the Local Government Act 1972</w:t>
            </w:r>
          </w:p>
        </w:tc>
      </w:tr>
      <w:tr w:rsidR="0046122E" w:rsidRPr="000F4276" w14:paraId="191B894E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</w:trPr>
        <w:tc>
          <w:tcPr>
            <w:tcW w:w="101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ABF67B" w14:textId="10177E62" w:rsidR="0046122E" w:rsidRPr="000F4276" w:rsidRDefault="0046122E" w:rsidP="00BD5D27">
            <w:pPr>
              <w:pStyle w:val="LauntonNormal"/>
              <w:rPr>
                <w:rFonts w:ascii="Palatino Linotype" w:hAnsi="Palatino Linotype"/>
                <w:b/>
              </w:rPr>
            </w:pPr>
            <w:r w:rsidRPr="000F4276">
              <w:rPr>
                <w:rFonts w:ascii="Palatino Linotype" w:hAnsi="Palatino Linotype"/>
                <w:b/>
              </w:rPr>
              <w:lastRenderedPageBreak/>
              <w:t xml:space="preserve">Please </w:t>
            </w:r>
            <w:r w:rsidR="00605C96" w:rsidRPr="000F4276">
              <w:rPr>
                <w:rFonts w:ascii="Palatino Linotype" w:hAnsi="Palatino Linotype"/>
                <w:b/>
              </w:rPr>
              <w:t xml:space="preserve">briefly outline why you are interested in being </w:t>
            </w:r>
            <w:r w:rsidRPr="000F4276">
              <w:rPr>
                <w:rFonts w:ascii="Palatino Linotype" w:hAnsi="Palatino Linotype"/>
                <w:b/>
              </w:rPr>
              <w:t>a Parish Councillor:</w:t>
            </w:r>
          </w:p>
        </w:tc>
      </w:tr>
      <w:tr w:rsidR="0046122E" w:rsidRPr="000F4276" w14:paraId="5389999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9F1230" w14:textId="77777777" w:rsidR="0046122E" w:rsidRPr="000F4276" w:rsidRDefault="0046122E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3388C714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517881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79EF4E20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9785A8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688C70AB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3F682E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69358938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628283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71C0DF1D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BC2ABF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40275814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9910D4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21C87450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878A11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46122E" w:rsidRPr="000F4276" w14:paraId="7D8E144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</w:trPr>
        <w:tc>
          <w:tcPr>
            <w:tcW w:w="101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07B3EA" w14:textId="55BED781" w:rsidR="0046122E" w:rsidRPr="000F4276" w:rsidRDefault="00605C96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Please tell us something about </w:t>
            </w:r>
            <w:r w:rsidR="00C910F8" w:rsidRPr="000F4276">
              <w:rPr>
                <w:rFonts w:ascii="Palatino Linotype" w:hAnsi="Palatino Linotype"/>
              </w:rPr>
              <w:t>the life experience you will bring to the Council, for example, previous local government experience, work in the voluntary or charitable sector, business or trade union experience</w:t>
            </w:r>
            <w:r w:rsidR="00BD5D27" w:rsidRPr="000F4276">
              <w:rPr>
                <w:rFonts w:ascii="Palatino Linotype" w:hAnsi="Palatino Linotype"/>
              </w:rPr>
              <w:t>:</w:t>
            </w:r>
          </w:p>
        </w:tc>
      </w:tr>
      <w:tr w:rsidR="00605C96" w:rsidRPr="000F4276" w14:paraId="738B976E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BAC7B1" w14:textId="77777777" w:rsidR="00605C96" w:rsidRPr="000F4276" w:rsidRDefault="00605C96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639B9282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77877DF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12010D5A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072DFD0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19548AF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1D87D87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55CF252E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4FBAAAA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733459C3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BBB8043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73F4742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C03AC44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2081" w:rsidRPr="000F4276" w14:paraId="6BE973CD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290CD238" w14:textId="77777777" w:rsidR="00DA2081" w:rsidRPr="000F4276" w:rsidRDefault="00DA2081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0E6E8271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738"/>
        </w:trPr>
        <w:tc>
          <w:tcPr>
            <w:tcW w:w="101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AA9BC" w14:textId="61350269" w:rsidR="00C66CFF" w:rsidRPr="000F4276" w:rsidRDefault="00C910F8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Please tell us about the skills you feel you would bring to the Council, for example, professional qualifications, financial or project management expertise</w:t>
            </w:r>
            <w:r w:rsidR="00BD5D27" w:rsidRPr="000F4276">
              <w:rPr>
                <w:rFonts w:ascii="Palatino Linotype" w:hAnsi="Palatino Linotype"/>
              </w:rPr>
              <w:t>:</w:t>
            </w:r>
          </w:p>
        </w:tc>
      </w:tr>
      <w:tr w:rsidR="00C66CFF" w:rsidRPr="000F4276" w14:paraId="4A288029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07327B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0C632EA3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BD39E8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29B4883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B959BD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1133F55A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6AF489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74773BA5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855E17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2F117C16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45F694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56455339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33E0D5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66CFF" w:rsidRPr="000F4276" w14:paraId="05A61F0D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504"/>
        </w:trPr>
        <w:tc>
          <w:tcPr>
            <w:tcW w:w="10169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D0B45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DA3688" w:rsidRPr="000F4276" w14:paraId="3238787E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0BB8" w14:textId="77777777" w:rsidR="00DA3688" w:rsidRPr="000F4276" w:rsidRDefault="00DA3688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lastRenderedPageBreak/>
              <w:t>Are you prepared to undertake Parish Councillor training within Oxfordshire?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69E5" w14:textId="74ADED9B" w:rsidR="00DA3688" w:rsidRPr="000F4276" w:rsidRDefault="00DA368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Yes / No</w:t>
            </w:r>
          </w:p>
        </w:tc>
      </w:tr>
      <w:tr w:rsidR="00C910F8" w:rsidRPr="000F4276" w14:paraId="7A74D79B" w14:textId="77777777" w:rsidTr="00F06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42DF14" w14:textId="77777777" w:rsidR="00C910F8" w:rsidRPr="000F4276" w:rsidRDefault="00C910F8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C910F8" w:rsidRPr="000F4276" w14:paraId="26264975" w14:textId="77777777" w:rsidTr="00D24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2"/>
        </w:trPr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87C1E5" w14:textId="163EDFE9" w:rsidR="00C910F8" w:rsidRPr="000F4276" w:rsidRDefault="00C910F8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Please note that </w:t>
            </w:r>
            <w:proofErr w:type="gramStart"/>
            <w:r w:rsidRPr="000F4276">
              <w:rPr>
                <w:rFonts w:ascii="Palatino Linotype" w:hAnsi="Palatino Linotype"/>
              </w:rPr>
              <w:t>the majority of</w:t>
            </w:r>
            <w:proofErr w:type="gramEnd"/>
            <w:r w:rsidRPr="000F4276">
              <w:rPr>
                <w:rFonts w:ascii="Palatino Linotype" w:hAnsi="Palatino Linotype"/>
              </w:rPr>
              <w:t xml:space="preserve"> Council meetings are held in the evening and, unfortunately, under present legislation, the Parish Council is not permitted to contribute to the cost of Councillors</w:t>
            </w:r>
            <w:r w:rsidR="00BD5D27" w:rsidRPr="000F4276">
              <w:rPr>
                <w:rFonts w:ascii="Palatino Linotype" w:hAnsi="Palatino Linotype"/>
              </w:rPr>
              <w:t>’</w:t>
            </w:r>
            <w:r w:rsidRPr="000F4276">
              <w:rPr>
                <w:rFonts w:ascii="Palatino Linotype" w:hAnsi="Palatino Linotype"/>
              </w:rPr>
              <w:t xml:space="preserve"> childcare or care of dependents.</w:t>
            </w:r>
          </w:p>
        </w:tc>
      </w:tr>
      <w:tr w:rsidR="00BD5D27" w:rsidRPr="000F4276" w14:paraId="7033DD42" w14:textId="77777777" w:rsidTr="00BD5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83706" w14:textId="70BF6873" w:rsidR="00BD5D27" w:rsidRPr="000F4276" w:rsidRDefault="00932FCD" w:rsidP="00BD5D27">
            <w:pPr>
              <w:pStyle w:val="LauntonNormal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Caversfield </w:t>
            </w:r>
            <w:r w:rsidR="00BD5D27" w:rsidRPr="000F4276">
              <w:rPr>
                <w:rFonts w:ascii="Palatino Linotype" w:hAnsi="Palatino Linotype"/>
              </w:rPr>
              <w:t xml:space="preserve">Parish Council meetings </w:t>
            </w:r>
            <w:r w:rsidR="000F4276">
              <w:rPr>
                <w:rFonts w:ascii="Palatino Linotype" w:hAnsi="Palatino Linotype"/>
              </w:rPr>
              <w:t xml:space="preserve">generally </w:t>
            </w:r>
            <w:r w:rsidR="00BD5D27" w:rsidRPr="000F4276">
              <w:rPr>
                <w:rFonts w:ascii="Palatino Linotype" w:hAnsi="Palatino Linotype"/>
              </w:rPr>
              <w:t xml:space="preserve">take place on the </w:t>
            </w:r>
            <w:r>
              <w:rPr>
                <w:rFonts w:ascii="Palatino Linotype" w:hAnsi="Palatino Linotype"/>
              </w:rPr>
              <w:t xml:space="preserve">third Wednesday </w:t>
            </w:r>
            <w:r w:rsidR="00BD5D27" w:rsidRPr="000F4276">
              <w:rPr>
                <w:rFonts w:ascii="Palatino Linotype" w:hAnsi="Palatino Linotype"/>
              </w:rPr>
              <w:t xml:space="preserve">of </w:t>
            </w:r>
            <w:r w:rsidR="004C7DE3">
              <w:rPr>
                <w:rFonts w:ascii="Palatino Linotype" w:hAnsi="Palatino Linotype"/>
              </w:rPr>
              <w:t xml:space="preserve">alternate </w:t>
            </w:r>
            <w:r w:rsidR="00BD5D27" w:rsidRPr="000F4276">
              <w:rPr>
                <w:rFonts w:ascii="Palatino Linotype" w:hAnsi="Palatino Linotype"/>
              </w:rPr>
              <w:t>month</w:t>
            </w:r>
            <w:r w:rsidR="004C7DE3">
              <w:rPr>
                <w:rFonts w:ascii="Palatino Linotype" w:hAnsi="Palatino Linotype"/>
              </w:rPr>
              <w:t>s</w:t>
            </w:r>
            <w:r w:rsidR="006A1868" w:rsidRPr="000F4276">
              <w:rPr>
                <w:rFonts w:ascii="Palatino Linotype" w:hAnsi="Palatino Linotype"/>
              </w:rPr>
              <w:t xml:space="preserve"> from </w:t>
            </w:r>
            <w:r>
              <w:rPr>
                <w:rFonts w:ascii="Palatino Linotype" w:hAnsi="Palatino Linotype"/>
              </w:rPr>
              <w:t>7.30</w:t>
            </w:r>
            <w:r w:rsidR="006A1868" w:rsidRPr="000F4276">
              <w:rPr>
                <w:rFonts w:ascii="Palatino Linotype" w:hAnsi="Palatino Linotype"/>
              </w:rPr>
              <w:t>pm</w:t>
            </w:r>
            <w:r w:rsidR="00BD5D27" w:rsidRPr="000F4276">
              <w:rPr>
                <w:rFonts w:ascii="Palatino Linotype" w:hAnsi="Palatino Linotype"/>
              </w:rPr>
              <w:t>.</w:t>
            </w:r>
          </w:p>
        </w:tc>
      </w:tr>
      <w:tr w:rsidR="00C910F8" w:rsidRPr="000F4276" w14:paraId="7096E0CA" w14:textId="77777777" w:rsidTr="00F06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82FFA9" w14:textId="77777777" w:rsidR="00C910F8" w:rsidRPr="000F4276" w:rsidRDefault="00C910F8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  <w:tr w:rsidR="00E934E5" w:rsidRPr="000F4276" w14:paraId="25E99F04" w14:textId="77777777" w:rsidTr="00E934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061E" w14:textId="4F4F74CB" w:rsidR="00E934E5" w:rsidRPr="000F4276" w:rsidRDefault="00E934E5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Declaration</w:t>
            </w:r>
            <w:r w:rsidR="0032685B" w:rsidRPr="000F4276">
              <w:rPr>
                <w:rFonts w:ascii="Palatino Linotype" w:hAnsi="Palatino Linotype"/>
              </w:rPr>
              <w:t xml:space="preserve"> and </w:t>
            </w:r>
            <w:r w:rsidR="009757F9" w:rsidRPr="000F4276">
              <w:rPr>
                <w:rFonts w:ascii="Palatino Linotype" w:hAnsi="Palatino Linotype"/>
              </w:rPr>
              <w:t>C</w:t>
            </w:r>
            <w:r w:rsidR="0032685B" w:rsidRPr="000F4276">
              <w:rPr>
                <w:rFonts w:ascii="Palatino Linotype" w:hAnsi="Palatino Linotype"/>
              </w:rPr>
              <w:t>onsent</w:t>
            </w:r>
          </w:p>
        </w:tc>
      </w:tr>
      <w:tr w:rsidR="00C66CFF" w:rsidRPr="000F4276" w14:paraId="2AB5DF56" w14:textId="77777777" w:rsidTr="00ED4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102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ECE298" w14:textId="64522C93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I declare that I am eligible to become a Parish Councillor in the Parish of </w:t>
            </w:r>
            <w:r w:rsidR="00154325">
              <w:rPr>
                <w:rFonts w:ascii="Palatino Linotype" w:hAnsi="Palatino Linotype"/>
              </w:rPr>
              <w:t>Caversfield</w:t>
            </w:r>
            <w:r w:rsidR="00154325" w:rsidRPr="000F4276">
              <w:rPr>
                <w:rFonts w:ascii="Palatino Linotype" w:hAnsi="Palatino Linotype"/>
              </w:rPr>
              <w:t xml:space="preserve"> </w:t>
            </w:r>
            <w:r w:rsidRPr="000F4276">
              <w:rPr>
                <w:rFonts w:ascii="Palatino Linotype" w:hAnsi="Palatino Linotype"/>
              </w:rPr>
              <w:t>and I certify that the contents of this application form are true and correct.</w:t>
            </w:r>
          </w:p>
          <w:p w14:paraId="7231EB80" w14:textId="77777777" w:rsidR="00FA7707" w:rsidRPr="000F4276" w:rsidRDefault="00FA7707" w:rsidP="00BD5D27">
            <w:pPr>
              <w:pStyle w:val="LauntonNormal"/>
              <w:rPr>
                <w:rFonts w:ascii="Palatino Linotype" w:hAnsi="Palatino Linotype"/>
              </w:rPr>
            </w:pPr>
          </w:p>
          <w:p w14:paraId="4AA7C151" w14:textId="4392CE11" w:rsidR="008C2035" w:rsidRPr="000F4276" w:rsidRDefault="00FA7707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I consent to my details being retained if I am co-opted as a Councillor</w:t>
            </w:r>
            <w:r w:rsidR="008C2035" w:rsidRPr="000F4276">
              <w:rPr>
                <w:rFonts w:ascii="Palatino Linotype" w:hAnsi="Palatino Linotype"/>
              </w:rPr>
              <w:t>.</w:t>
            </w:r>
          </w:p>
          <w:p w14:paraId="71F84C0C" w14:textId="663ED211" w:rsidR="008C2035" w:rsidRPr="000F4276" w:rsidRDefault="008C2035" w:rsidP="00BD5D27">
            <w:pPr>
              <w:pStyle w:val="LauntonNormal"/>
              <w:rPr>
                <w:rFonts w:ascii="Palatino Linotype" w:hAnsi="Palatino Linotype"/>
              </w:rPr>
            </w:pPr>
          </w:p>
          <w:p w14:paraId="130DD2EF" w14:textId="29FCC31F" w:rsidR="008C2035" w:rsidRPr="000F4276" w:rsidRDefault="008C2035" w:rsidP="00BD5D27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 xml:space="preserve">I consent to having a Parish Council email address and to receiving Parish Council documentation via </w:t>
            </w:r>
            <w:r w:rsidR="005A3487" w:rsidRPr="000F4276">
              <w:rPr>
                <w:rFonts w:ascii="Palatino Linotype" w:hAnsi="Palatino Linotype"/>
              </w:rPr>
              <w:t>electronic means</w:t>
            </w:r>
            <w:r w:rsidRPr="000F4276">
              <w:rPr>
                <w:rFonts w:ascii="Palatino Linotype" w:hAnsi="Palatino Linotype"/>
              </w:rPr>
              <w:t>.</w:t>
            </w:r>
          </w:p>
          <w:p w14:paraId="09AF7511" w14:textId="77777777" w:rsidR="008C2035" w:rsidRPr="000F4276" w:rsidRDefault="008C2035" w:rsidP="00BD5D27">
            <w:pPr>
              <w:pStyle w:val="LauntonNormal"/>
              <w:rPr>
                <w:rFonts w:ascii="Palatino Linotype" w:hAnsi="Palatino Linotype"/>
              </w:rPr>
            </w:pPr>
          </w:p>
          <w:p w14:paraId="6E180648" w14:textId="11EA4781" w:rsidR="00FA7707" w:rsidRPr="000F4276" w:rsidRDefault="008C2035" w:rsidP="008C2035">
            <w:pPr>
              <w:pStyle w:val="LauntonNormal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I consent to my name being published together with my Parish Council email address.</w:t>
            </w:r>
          </w:p>
        </w:tc>
      </w:tr>
      <w:tr w:rsidR="00E934E5" w:rsidRPr="000F4276" w14:paraId="5A9C720F" w14:textId="77777777" w:rsidTr="000F4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CBD7" w14:textId="16D89D7C" w:rsidR="00C66CFF" w:rsidRPr="000F4276" w:rsidRDefault="00C66CFF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Signed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6F5B406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81781" w14:textId="09917713" w:rsidR="00C66CFF" w:rsidRPr="000F4276" w:rsidRDefault="00C66CFF" w:rsidP="00BD5D27">
            <w:pPr>
              <w:pStyle w:val="LPCBold"/>
              <w:rPr>
                <w:rFonts w:ascii="Palatino Linotype" w:hAnsi="Palatino Linotype"/>
              </w:rPr>
            </w:pPr>
            <w:r w:rsidRPr="000F4276">
              <w:rPr>
                <w:rFonts w:ascii="Palatino Linotype" w:hAnsi="Palatino Linotype"/>
              </w:rPr>
              <w:t>Date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07A9B16" w14:textId="77777777" w:rsidR="00C66CFF" w:rsidRPr="000F4276" w:rsidRDefault="00C66CFF" w:rsidP="00BD5D27">
            <w:pPr>
              <w:pStyle w:val="LauntonNormal"/>
              <w:rPr>
                <w:rFonts w:ascii="Palatino Linotype" w:hAnsi="Palatino Linotype"/>
              </w:rPr>
            </w:pPr>
          </w:p>
        </w:tc>
      </w:tr>
    </w:tbl>
    <w:p w14:paraId="1EB116F7" w14:textId="4E2466A8" w:rsidR="00110A33" w:rsidRPr="000F4276" w:rsidRDefault="00110A33" w:rsidP="00BD5D27">
      <w:pPr>
        <w:pStyle w:val="LauntonNormal"/>
        <w:rPr>
          <w:rFonts w:ascii="Palatino Linotype" w:hAnsi="Palatino Linotype"/>
        </w:rPr>
      </w:pPr>
    </w:p>
    <w:p w14:paraId="65832295" w14:textId="72D28904" w:rsidR="00425CA1" w:rsidRPr="000F4276" w:rsidRDefault="00425CA1" w:rsidP="00BD5D27">
      <w:pPr>
        <w:pStyle w:val="LauntonNormal"/>
        <w:rPr>
          <w:rFonts w:ascii="Palatino Linotype" w:hAnsi="Palatino Linotype"/>
        </w:rPr>
      </w:pPr>
    </w:p>
    <w:p w14:paraId="11DF44F5" w14:textId="188D84CE" w:rsidR="00425CA1" w:rsidRPr="000F4276" w:rsidRDefault="00425CA1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Please return the completed form to:</w:t>
      </w:r>
    </w:p>
    <w:p w14:paraId="082C9CA5" w14:textId="32821632" w:rsidR="00425CA1" w:rsidRPr="000F4276" w:rsidRDefault="00425CA1" w:rsidP="00BD5D27">
      <w:pPr>
        <w:pStyle w:val="LauntonNormal"/>
        <w:rPr>
          <w:rFonts w:ascii="Palatino Linotype" w:hAnsi="Palatino Linotype"/>
        </w:rPr>
      </w:pPr>
    </w:p>
    <w:p w14:paraId="439A551B" w14:textId="61FE47F6" w:rsidR="00425CA1" w:rsidRPr="000F4276" w:rsidRDefault="00425CA1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Mrs Jane Olds</w:t>
      </w:r>
    </w:p>
    <w:p w14:paraId="731BA62B" w14:textId="130B8BB0" w:rsidR="00425CA1" w:rsidRPr="000F4276" w:rsidRDefault="00686EBF" w:rsidP="00BD5D27">
      <w:pPr>
        <w:pStyle w:val="LauntonNormal"/>
        <w:rPr>
          <w:rFonts w:ascii="Palatino Linotype" w:hAnsi="Palatino Linotype"/>
        </w:rPr>
      </w:pPr>
      <w:r>
        <w:rPr>
          <w:rFonts w:ascii="Palatino Linotype" w:hAnsi="Palatino Linotype"/>
        </w:rPr>
        <w:t>Caversfield</w:t>
      </w:r>
      <w:r w:rsidR="000F4276">
        <w:rPr>
          <w:rFonts w:ascii="Palatino Linotype" w:hAnsi="Palatino Linotype"/>
        </w:rPr>
        <w:t xml:space="preserve"> </w:t>
      </w:r>
      <w:r w:rsidR="00425CA1" w:rsidRPr="000F4276">
        <w:rPr>
          <w:rFonts w:ascii="Palatino Linotype" w:hAnsi="Palatino Linotype"/>
        </w:rPr>
        <w:t>Parish Clerk</w:t>
      </w:r>
    </w:p>
    <w:p w14:paraId="0AE95352" w14:textId="6E47E670" w:rsidR="00425CA1" w:rsidRPr="000F4276" w:rsidRDefault="00425CA1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13 Oak Close</w:t>
      </w:r>
    </w:p>
    <w:p w14:paraId="57604A60" w14:textId="5229BE9C" w:rsidR="00425CA1" w:rsidRPr="000F4276" w:rsidRDefault="00425CA1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Bicester</w:t>
      </w:r>
    </w:p>
    <w:p w14:paraId="7CB3D03A" w14:textId="5A875DC2" w:rsidR="003613BB" w:rsidRPr="000F4276" w:rsidRDefault="00425CA1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OX26 3XD</w:t>
      </w:r>
    </w:p>
    <w:p w14:paraId="1624CB46" w14:textId="5529C91F" w:rsidR="00405E88" w:rsidRPr="000F4276" w:rsidRDefault="00405E88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clerk@</w:t>
      </w:r>
      <w:r w:rsidR="00686EBF">
        <w:rPr>
          <w:rFonts w:ascii="Palatino Linotype" w:hAnsi="Palatino Linotype"/>
        </w:rPr>
        <w:t>caversfield</w:t>
      </w:r>
      <w:r w:rsidR="00090B74">
        <w:rPr>
          <w:rFonts w:ascii="Palatino Linotype" w:hAnsi="Palatino Linotype"/>
        </w:rPr>
        <w:t>-</w:t>
      </w:r>
      <w:r w:rsidR="000F4276" w:rsidRPr="000F4276">
        <w:rPr>
          <w:rFonts w:ascii="Palatino Linotype" w:hAnsi="Palatino Linotype"/>
        </w:rPr>
        <w:t>pc.g</w:t>
      </w:r>
      <w:r w:rsidR="00090B74">
        <w:rPr>
          <w:rFonts w:ascii="Palatino Linotype" w:hAnsi="Palatino Linotype"/>
        </w:rPr>
        <w:t>ov</w:t>
      </w:r>
      <w:r w:rsidR="000F4276" w:rsidRPr="000F4276">
        <w:rPr>
          <w:rFonts w:ascii="Palatino Linotype" w:hAnsi="Palatino Linotype"/>
        </w:rPr>
        <w:t>.uk</w:t>
      </w:r>
    </w:p>
    <w:p w14:paraId="74638E02" w14:textId="71D268C7" w:rsidR="00A320E9" w:rsidRDefault="00405E88" w:rsidP="00BD5D27">
      <w:pPr>
        <w:pStyle w:val="LauntonNormal"/>
        <w:rPr>
          <w:rFonts w:ascii="Palatino Linotype" w:hAnsi="Palatino Linotype"/>
        </w:rPr>
      </w:pPr>
      <w:r w:rsidRPr="000F4276">
        <w:rPr>
          <w:rFonts w:ascii="Palatino Linotype" w:hAnsi="Palatino Linotype"/>
        </w:rPr>
        <w:t>0</w:t>
      </w:r>
      <w:r w:rsidR="00090B74">
        <w:rPr>
          <w:rFonts w:ascii="Palatino Linotype" w:hAnsi="Palatino Linotype"/>
        </w:rPr>
        <w:t>7307 381425</w:t>
      </w:r>
    </w:p>
    <w:sectPr w:rsidR="00A320E9" w:rsidSect="00383313">
      <w:headerReference w:type="first" r:id="rId7"/>
      <w:pgSz w:w="11906" w:h="16838"/>
      <w:pgMar w:top="1440" w:right="864" w:bottom="630" w:left="864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0467" w14:textId="77777777" w:rsidR="00701DF6" w:rsidRDefault="00701DF6" w:rsidP="00973FAF">
      <w:pPr>
        <w:spacing w:line="240" w:lineRule="auto"/>
      </w:pPr>
      <w:r>
        <w:separator/>
      </w:r>
    </w:p>
  </w:endnote>
  <w:endnote w:type="continuationSeparator" w:id="0">
    <w:p w14:paraId="24A9B6D1" w14:textId="77777777" w:rsidR="00701DF6" w:rsidRDefault="00701DF6" w:rsidP="00973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AEB79" w14:textId="77777777" w:rsidR="00701DF6" w:rsidRDefault="00701DF6" w:rsidP="00973FAF">
      <w:pPr>
        <w:spacing w:line="240" w:lineRule="auto"/>
      </w:pPr>
      <w:r>
        <w:separator/>
      </w:r>
    </w:p>
  </w:footnote>
  <w:footnote w:type="continuationSeparator" w:id="0">
    <w:p w14:paraId="50053E30" w14:textId="77777777" w:rsidR="00701DF6" w:rsidRDefault="00701DF6" w:rsidP="00973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AB2A" w14:textId="223825C9" w:rsidR="00973FAF" w:rsidRPr="00073423" w:rsidRDefault="00932FCD" w:rsidP="00973FAF">
    <w:pPr>
      <w:pStyle w:val="NoSpacing"/>
      <w:tabs>
        <w:tab w:val="left" w:pos="5130"/>
      </w:tabs>
      <w:jc w:val="center"/>
      <w:rPr>
        <w:sz w:val="32"/>
        <w:szCs w:val="32"/>
      </w:rPr>
    </w:pPr>
    <w:r>
      <w:rPr>
        <w:sz w:val="32"/>
        <w:szCs w:val="32"/>
      </w:rPr>
      <w:t xml:space="preserve">CAVERSFIELD </w:t>
    </w:r>
    <w:r w:rsidR="00973FAF" w:rsidRPr="00073423">
      <w:rPr>
        <w:sz w:val="32"/>
        <w:szCs w:val="32"/>
      </w:rPr>
      <w:t>PARISH COUNCIL</w:t>
    </w:r>
  </w:p>
  <w:p w14:paraId="7BC65866" w14:textId="77777777" w:rsidR="00973FAF" w:rsidRPr="00173463" w:rsidRDefault="00973FAF" w:rsidP="00973FAF">
    <w:pPr>
      <w:pStyle w:val="NoSpacing"/>
      <w:tabs>
        <w:tab w:val="left" w:pos="5130"/>
      </w:tabs>
      <w:jc w:val="center"/>
      <w:rPr>
        <w:i/>
      </w:rPr>
    </w:pPr>
    <w:r w:rsidRPr="00173463">
      <w:rPr>
        <w:i/>
      </w:rPr>
      <w:t>Mrs Jane Olds, Parish Clerk</w:t>
    </w:r>
  </w:p>
  <w:p w14:paraId="033A41DC" w14:textId="77777777" w:rsidR="00973FAF" w:rsidRPr="00173463" w:rsidRDefault="00973FAF" w:rsidP="00973FAF">
    <w:pPr>
      <w:pStyle w:val="NoSpacing"/>
      <w:tabs>
        <w:tab w:val="left" w:pos="5130"/>
      </w:tabs>
      <w:jc w:val="center"/>
      <w:rPr>
        <w:i/>
      </w:rPr>
    </w:pPr>
    <w:r w:rsidRPr="00173463">
      <w:rPr>
        <w:i/>
      </w:rPr>
      <w:t>13 Oak Close, BICESTER, Oxfordshire OX26 3XD</w:t>
    </w:r>
  </w:p>
  <w:p w14:paraId="6CFD51B0" w14:textId="65CC9111" w:rsidR="00973FAF" w:rsidRDefault="00973FAF" w:rsidP="00973FAF">
    <w:pPr>
      <w:pStyle w:val="Header"/>
      <w:jc w:val="center"/>
      <w:rPr>
        <w:i/>
      </w:rPr>
    </w:pPr>
    <w:r w:rsidRPr="00173463">
      <w:rPr>
        <w:i/>
      </w:rPr>
      <w:t>0</w:t>
    </w:r>
    <w:r w:rsidR="00090B74">
      <w:rPr>
        <w:i/>
      </w:rPr>
      <w:t>7307 381425</w:t>
    </w:r>
    <w:r w:rsidRPr="00173463">
      <w:rPr>
        <w:i/>
      </w:rPr>
      <w:t xml:space="preserve">  </w:t>
    </w:r>
    <w:r>
      <w:rPr>
        <w:i/>
      </w:rPr>
      <w:t xml:space="preserve">  clerk@</w:t>
    </w:r>
    <w:r w:rsidR="00932FCD">
      <w:rPr>
        <w:i/>
      </w:rPr>
      <w:t>caversfield</w:t>
    </w:r>
    <w:r w:rsidR="00090B74">
      <w:rPr>
        <w:i/>
      </w:rPr>
      <w:t>-</w:t>
    </w:r>
    <w:r w:rsidR="00932FCD">
      <w:rPr>
        <w:i/>
      </w:rPr>
      <w:t>pc</w:t>
    </w:r>
    <w:r w:rsidR="000F4276">
      <w:rPr>
        <w:i/>
      </w:rPr>
      <w:t>.g</w:t>
    </w:r>
    <w:r w:rsidR="00090B74">
      <w:rPr>
        <w:i/>
      </w:rPr>
      <w:t>ov</w:t>
    </w:r>
    <w:r w:rsidR="000F4276">
      <w:rPr>
        <w:i/>
      </w:rPr>
      <w:t>.uk</w:t>
    </w:r>
  </w:p>
  <w:p w14:paraId="4D33B2B1" w14:textId="6A41F932" w:rsidR="00973FAF" w:rsidRDefault="00973FAF" w:rsidP="00973FAF">
    <w:pPr>
      <w:pStyle w:val="Header"/>
      <w:jc w:val="center"/>
    </w:pPr>
    <w:r w:rsidRPr="00073423">
      <w:rPr>
        <w:i/>
      </w:rPr>
      <w:t>www.</w:t>
    </w:r>
    <w:r w:rsidR="00932FCD">
      <w:rPr>
        <w:i/>
      </w:rPr>
      <w:t>caversfield</w:t>
    </w:r>
    <w:r w:rsidR="00090B74">
      <w:rPr>
        <w:i/>
      </w:rPr>
      <w:t>-</w:t>
    </w:r>
    <w:r w:rsidR="000F4276">
      <w:rPr>
        <w:i/>
      </w:rPr>
      <w:t>pc.g</w:t>
    </w:r>
    <w:r w:rsidR="00090B74">
      <w:rPr>
        <w:i/>
      </w:rPr>
      <w:t>ov</w:t>
    </w:r>
    <w:r w:rsidR="000F4276">
      <w:rPr>
        <w:i/>
      </w:rPr>
      <w:t>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72101"/>
    <w:multiLevelType w:val="hybridMultilevel"/>
    <w:tmpl w:val="AEAECB8A"/>
    <w:lvl w:ilvl="0" w:tplc="183627DC">
      <w:start w:val="1"/>
      <w:numFmt w:val="bullet"/>
      <w:pStyle w:val="LPC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4373"/>
    <w:multiLevelType w:val="multilevel"/>
    <w:tmpl w:val="47DAC3F0"/>
    <w:styleLink w:val="MeetingPapers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B37B24"/>
    <w:multiLevelType w:val="multilevel"/>
    <w:tmpl w:val="CC601A20"/>
    <w:styleLink w:val="LauntonP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DEA4E61"/>
    <w:multiLevelType w:val="multilevel"/>
    <w:tmpl w:val="0809001D"/>
    <w:styleLink w:val="Launton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4365269">
    <w:abstractNumId w:val="1"/>
  </w:num>
  <w:num w:numId="2" w16cid:durableId="640311248">
    <w:abstractNumId w:val="2"/>
  </w:num>
  <w:num w:numId="3" w16cid:durableId="1102260660">
    <w:abstractNumId w:val="3"/>
  </w:num>
  <w:num w:numId="4" w16cid:durableId="532767777">
    <w:abstractNumId w:val="1"/>
  </w:num>
  <w:num w:numId="5" w16cid:durableId="2046639004">
    <w:abstractNumId w:val="3"/>
  </w:num>
  <w:num w:numId="6" w16cid:durableId="200440155">
    <w:abstractNumId w:val="2"/>
  </w:num>
  <w:num w:numId="7" w16cid:durableId="1646160661">
    <w:abstractNumId w:val="1"/>
  </w:num>
  <w:num w:numId="8" w16cid:durableId="128717223">
    <w:abstractNumId w:val="2"/>
  </w:num>
  <w:num w:numId="9" w16cid:durableId="1166749818">
    <w:abstractNumId w:val="3"/>
  </w:num>
  <w:num w:numId="10" w16cid:durableId="166031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33"/>
    <w:rsid w:val="00017F43"/>
    <w:rsid w:val="00090B74"/>
    <w:rsid w:val="000E64A6"/>
    <w:rsid w:val="000F4276"/>
    <w:rsid w:val="0010637E"/>
    <w:rsid w:val="00110A33"/>
    <w:rsid w:val="00134F5A"/>
    <w:rsid w:val="00154325"/>
    <w:rsid w:val="001A110F"/>
    <w:rsid w:val="001C7CAB"/>
    <w:rsid w:val="00207848"/>
    <w:rsid w:val="002401B1"/>
    <w:rsid w:val="00257117"/>
    <w:rsid w:val="00272285"/>
    <w:rsid w:val="00292987"/>
    <w:rsid w:val="00295D9E"/>
    <w:rsid w:val="002C11AD"/>
    <w:rsid w:val="002D7933"/>
    <w:rsid w:val="002E5EB1"/>
    <w:rsid w:val="002F2E38"/>
    <w:rsid w:val="002F3918"/>
    <w:rsid w:val="0032685B"/>
    <w:rsid w:val="00352B8E"/>
    <w:rsid w:val="003608E4"/>
    <w:rsid w:val="003613BB"/>
    <w:rsid w:val="00383313"/>
    <w:rsid w:val="003C2E30"/>
    <w:rsid w:val="003C6AB8"/>
    <w:rsid w:val="00405E88"/>
    <w:rsid w:val="00425CA1"/>
    <w:rsid w:val="0046122E"/>
    <w:rsid w:val="0048730C"/>
    <w:rsid w:val="004A41D8"/>
    <w:rsid w:val="004C4321"/>
    <w:rsid w:val="004C7DE3"/>
    <w:rsid w:val="004E781F"/>
    <w:rsid w:val="005641AB"/>
    <w:rsid w:val="005846B7"/>
    <w:rsid w:val="005A3487"/>
    <w:rsid w:val="00605C96"/>
    <w:rsid w:val="0065466D"/>
    <w:rsid w:val="006744B1"/>
    <w:rsid w:val="00686EBF"/>
    <w:rsid w:val="006A1868"/>
    <w:rsid w:val="00701DF6"/>
    <w:rsid w:val="00730444"/>
    <w:rsid w:val="007A7F36"/>
    <w:rsid w:val="007C59EC"/>
    <w:rsid w:val="007C793A"/>
    <w:rsid w:val="007F6645"/>
    <w:rsid w:val="00800933"/>
    <w:rsid w:val="00856703"/>
    <w:rsid w:val="0089513F"/>
    <w:rsid w:val="008C2035"/>
    <w:rsid w:val="008D7153"/>
    <w:rsid w:val="008F0BCC"/>
    <w:rsid w:val="00932FCD"/>
    <w:rsid w:val="0094078C"/>
    <w:rsid w:val="00961F06"/>
    <w:rsid w:val="00973FAF"/>
    <w:rsid w:val="009757F9"/>
    <w:rsid w:val="00982831"/>
    <w:rsid w:val="009956B8"/>
    <w:rsid w:val="009A536C"/>
    <w:rsid w:val="00A320E9"/>
    <w:rsid w:val="00A4232D"/>
    <w:rsid w:val="00A42A9D"/>
    <w:rsid w:val="00A645AA"/>
    <w:rsid w:val="00B01279"/>
    <w:rsid w:val="00B43FB4"/>
    <w:rsid w:val="00B55E40"/>
    <w:rsid w:val="00BC31FF"/>
    <w:rsid w:val="00BC4A71"/>
    <w:rsid w:val="00BD5D27"/>
    <w:rsid w:val="00BF4CCC"/>
    <w:rsid w:val="00C06D41"/>
    <w:rsid w:val="00C5451B"/>
    <w:rsid w:val="00C61C7B"/>
    <w:rsid w:val="00C66CFF"/>
    <w:rsid w:val="00C865DA"/>
    <w:rsid w:val="00C910F8"/>
    <w:rsid w:val="00CF3288"/>
    <w:rsid w:val="00D2458F"/>
    <w:rsid w:val="00DA2081"/>
    <w:rsid w:val="00DA3688"/>
    <w:rsid w:val="00DA6205"/>
    <w:rsid w:val="00DC3FDF"/>
    <w:rsid w:val="00E364C2"/>
    <w:rsid w:val="00E67D91"/>
    <w:rsid w:val="00E7352D"/>
    <w:rsid w:val="00E73920"/>
    <w:rsid w:val="00E934E5"/>
    <w:rsid w:val="00ED4ACD"/>
    <w:rsid w:val="00F067DF"/>
    <w:rsid w:val="00F2530A"/>
    <w:rsid w:val="00F628C1"/>
    <w:rsid w:val="00F738F3"/>
    <w:rsid w:val="00F752B0"/>
    <w:rsid w:val="00FA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CA48"/>
  <w15:chartTrackingRefBased/>
  <w15:docId w15:val="{0A12058A-CA3B-49C2-981B-29F3AE16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F5A"/>
  </w:style>
  <w:style w:type="paragraph" w:styleId="Heading1">
    <w:name w:val="heading 1"/>
    <w:basedOn w:val="Normal"/>
    <w:next w:val="Normal"/>
    <w:link w:val="Heading1Char"/>
    <w:uiPriority w:val="9"/>
    <w:qFormat/>
    <w:rsid w:val="00134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eetingPapers">
    <w:name w:val="Meeting Papers"/>
    <w:uiPriority w:val="99"/>
    <w:rsid w:val="00134F5A"/>
    <w:pPr>
      <w:numPr>
        <w:numId w:val="1"/>
      </w:numPr>
    </w:pPr>
  </w:style>
  <w:style w:type="numbering" w:customStyle="1" w:styleId="LauntonPC">
    <w:name w:val="LauntonPC"/>
    <w:uiPriority w:val="99"/>
    <w:rsid w:val="00134F5A"/>
    <w:pPr>
      <w:numPr>
        <w:numId w:val="2"/>
      </w:numPr>
    </w:pPr>
  </w:style>
  <w:style w:type="numbering" w:customStyle="1" w:styleId="Launton">
    <w:name w:val="Launton"/>
    <w:basedOn w:val="MeetingPapers"/>
    <w:uiPriority w:val="99"/>
    <w:rsid w:val="00134F5A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34F5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3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4F5A"/>
    <w:rPr>
      <w:color w:val="808080"/>
      <w:shd w:val="clear" w:color="auto" w:fill="E6E6E6"/>
    </w:rPr>
  </w:style>
  <w:style w:type="paragraph" w:customStyle="1" w:styleId="LauntonNormal">
    <w:name w:val="Launton Normal"/>
    <w:basedOn w:val="Normal"/>
    <w:autoRedefine/>
    <w:qFormat/>
    <w:rsid w:val="00BD5D27"/>
    <w:pPr>
      <w:tabs>
        <w:tab w:val="right" w:pos="9000"/>
      </w:tabs>
      <w:spacing w:line="240" w:lineRule="auto"/>
    </w:pPr>
    <w:rPr>
      <w:rFonts w:asciiTheme="minorHAnsi" w:hAnsiTheme="minorHAnsi" w:cstheme="minorHAnsi"/>
    </w:rPr>
  </w:style>
  <w:style w:type="paragraph" w:styleId="Header">
    <w:name w:val="header"/>
    <w:basedOn w:val="Normal"/>
    <w:link w:val="Head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AF"/>
  </w:style>
  <w:style w:type="paragraph" w:styleId="Footer">
    <w:name w:val="footer"/>
    <w:basedOn w:val="Normal"/>
    <w:link w:val="Foot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AF"/>
  </w:style>
  <w:style w:type="table" w:styleId="TableGrid">
    <w:name w:val="Table Grid"/>
    <w:basedOn w:val="TableNormal"/>
    <w:uiPriority w:val="39"/>
    <w:rsid w:val="00110A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Ctablebullet">
    <w:name w:val="LPC table bullet"/>
    <w:basedOn w:val="LauntonNormal"/>
    <w:qFormat/>
    <w:rsid w:val="003608E4"/>
    <w:pPr>
      <w:numPr>
        <w:numId w:val="10"/>
      </w:numPr>
    </w:pPr>
  </w:style>
  <w:style w:type="paragraph" w:customStyle="1" w:styleId="LPCTitle">
    <w:name w:val="LPC Title"/>
    <w:basedOn w:val="LauntonNormal"/>
    <w:qFormat/>
    <w:rsid w:val="008F0BCC"/>
    <w:pPr>
      <w:jc w:val="center"/>
    </w:pPr>
    <w:rPr>
      <w:b/>
      <w:sz w:val="36"/>
    </w:rPr>
  </w:style>
  <w:style w:type="paragraph" w:customStyle="1" w:styleId="LPCHeading">
    <w:name w:val="LPC Heading"/>
    <w:basedOn w:val="LauntonNormal"/>
    <w:qFormat/>
    <w:rsid w:val="001C7CAB"/>
    <w:rPr>
      <w:b/>
    </w:rPr>
  </w:style>
  <w:style w:type="paragraph" w:customStyle="1" w:styleId="LPCBold">
    <w:name w:val="LPC Bold"/>
    <w:basedOn w:val="LauntonNormal"/>
    <w:qFormat/>
    <w:rsid w:val="00DA368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Templates\LP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LPC Letterhead.dotx</Template>
  <TotalTime>3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Olds</dc:creator>
  <cp:keywords/>
  <dc:description/>
  <cp:lastModifiedBy>Jane Olds</cp:lastModifiedBy>
  <cp:revision>2</cp:revision>
  <cp:lastPrinted>2025-01-21T09:07:00Z</cp:lastPrinted>
  <dcterms:created xsi:type="dcterms:W3CDTF">2025-01-21T09:09:00Z</dcterms:created>
  <dcterms:modified xsi:type="dcterms:W3CDTF">2025-01-21T09:09:00Z</dcterms:modified>
</cp:coreProperties>
</file>